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7" w:type="pct"/>
        <w:tblInd w:w="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2"/>
        <w:gridCol w:w="1082"/>
        <w:gridCol w:w="4621"/>
      </w:tblGrid>
      <w:tr w:rsidR="000C5909" w:rsidRPr="000C5909" w:rsidTr="000C5909">
        <w:trPr>
          <w:trHeight w:val="300"/>
          <w:tblHeader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C5909" w:rsidRPr="000C5909" w:rsidRDefault="000C5909" w:rsidP="00492065">
            <w:pPr>
              <w:spacing w:after="240" w:line="336" w:lineRule="atLeast"/>
              <w:jc w:val="center"/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 xml:space="preserve">   </w:t>
            </w:r>
            <w:r w:rsidR="00492065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>Donegal</w:t>
            </w:r>
            <w:bookmarkStart w:id="0" w:name="_GoBack"/>
            <w:bookmarkEnd w:id="0"/>
            <w:r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 xml:space="preserve"> Division Community Gardaí 31</w:t>
            </w: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 xml:space="preserve"> May 2018   </w:t>
            </w:r>
          </w:p>
        </w:tc>
      </w:tr>
      <w:tr w:rsidR="000C5909" w:rsidRPr="000C5909" w:rsidTr="000C5909">
        <w:trPr>
          <w:trHeight w:val="7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>Station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>Gardaí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>Of whom are Community Gardaí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 xml:space="preserve">AN CHARRAIG    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 xml:space="preserve">ARD NA RÁTHA   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 xml:space="preserve">BALLINTRA        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 xml:space="preserve">BALLYSHANNON       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BUNDORAN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DONEGAL TOWN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MOUNTCHARLES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NA CEALLA BEAGA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NA GLEANNTA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PETIGO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BUNCRANA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BURNFOOT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CARNDONAGH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CLONMANY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MOVILLE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MUFF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BALLYBOFEY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lastRenderedPageBreak/>
              <w:t>CARRIGANS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CASTLEFINN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CONVOY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LETERKENNY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2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LIFFORD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NEWTOWNCUNNINGHAM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RAPHOE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AN BUN BEAG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AN CLOCHÁN LIATH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AN CRAOSLACH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AN FÁL CARRAGH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CARRAIG AIRT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DÚN FIONNACHAID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KERRYKEEL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KILMACRENNAN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MILFORD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  <w:tr w:rsidR="000C5909" w:rsidRPr="000C5909" w:rsidTr="000C59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RATHMULLEN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</w:tr>
    </w:tbl>
    <w:p w:rsidR="000C5909" w:rsidRPr="000C5909" w:rsidRDefault="000C5909" w:rsidP="000C5909">
      <w:pPr>
        <w:spacing w:after="240" w:line="336" w:lineRule="atLeast"/>
        <w:rPr>
          <w:rFonts w:ascii="Verdana" w:eastAsia="Times New Roman" w:hAnsi="Verdana" w:cs="Times New Roman"/>
          <w:sz w:val="21"/>
          <w:szCs w:val="21"/>
          <w:lang w:eastAsia="en-IE"/>
        </w:rPr>
      </w:pPr>
      <w:r w:rsidRPr="000C5909">
        <w:rPr>
          <w:rFonts w:ascii="Verdana" w:eastAsia="Times New Roman" w:hAnsi="Verdana" w:cs="Times New Roman"/>
          <w:sz w:val="21"/>
          <w:szCs w:val="21"/>
          <w:lang w:eastAsia="en-IE"/>
        </w:rPr>
        <w:t> </w:t>
      </w:r>
    </w:p>
    <w:p w:rsidR="000C5909" w:rsidRPr="000C5909" w:rsidRDefault="000C5909" w:rsidP="000C5909">
      <w:pPr>
        <w:spacing w:after="0" w:line="336" w:lineRule="atLeast"/>
        <w:rPr>
          <w:rFonts w:ascii="Verdana" w:eastAsia="Times New Roman" w:hAnsi="Verdana" w:cs="Times New Roman"/>
          <w:sz w:val="21"/>
          <w:szCs w:val="21"/>
          <w:lang w:eastAsia="en-IE"/>
        </w:rPr>
      </w:pPr>
      <w:r w:rsidRPr="000C5909">
        <w:rPr>
          <w:rFonts w:ascii="Verdana" w:eastAsia="Times New Roman" w:hAnsi="Verdana" w:cs="Times New Roman"/>
          <w:sz w:val="21"/>
          <w:szCs w:val="21"/>
          <w:lang w:eastAsia="en-IE"/>
        </w:rPr>
        <w:t xml:space="preserve">   </w:t>
      </w:r>
    </w:p>
    <w:tbl>
      <w:tblPr>
        <w:tblW w:w="4997" w:type="pct"/>
        <w:tblInd w:w="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8"/>
        <w:gridCol w:w="802"/>
        <w:gridCol w:w="821"/>
        <w:gridCol w:w="799"/>
        <w:gridCol w:w="777"/>
        <w:gridCol w:w="808"/>
        <w:gridCol w:w="761"/>
        <w:gridCol w:w="808"/>
        <w:gridCol w:w="852"/>
        <w:gridCol w:w="1289"/>
      </w:tblGrid>
      <w:tr w:rsidR="000C5909" w:rsidRPr="000C5909" w:rsidTr="000C5909">
        <w:trPr>
          <w:tblHeader/>
        </w:trPr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jc w:val="center"/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lastRenderedPageBreak/>
              <w:t xml:space="preserve">   Garda Bureau of Community Engagement 31 May 2018   </w:t>
            </w:r>
          </w:p>
        </w:tc>
      </w:tr>
      <w:tr w:rsidR="000C5909" w:rsidRPr="000C5909" w:rsidTr="000C59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>Rank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>CR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>DC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>AC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>SU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>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>SG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>GD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>Total</w:t>
            </w:r>
          </w:p>
        </w:tc>
      </w:tr>
      <w:tr w:rsidR="000C5909" w:rsidRPr="000C5909" w:rsidTr="000C59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0C5909" w:rsidRPr="000C5909" w:rsidRDefault="000C5909" w:rsidP="000C5909">
            <w:pPr>
              <w:spacing w:after="240" w:line="336" w:lineRule="atLeast"/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</w:pPr>
            <w:r w:rsidRPr="000C5909">
              <w:rPr>
                <w:rFonts w:ascii="Verdana" w:eastAsia="Times New Roman" w:hAnsi="Verdana" w:cs="Times New Roman"/>
                <w:sz w:val="21"/>
                <w:szCs w:val="21"/>
                <w:lang w:eastAsia="en-IE"/>
              </w:rPr>
              <w:t>21</w:t>
            </w:r>
          </w:p>
        </w:tc>
      </w:tr>
    </w:tbl>
    <w:p w:rsidR="000C5909" w:rsidRPr="000C5909" w:rsidRDefault="000C5909" w:rsidP="000C5909">
      <w:pPr>
        <w:spacing w:after="240" w:line="336" w:lineRule="atLeast"/>
        <w:rPr>
          <w:rFonts w:ascii="Verdana" w:eastAsia="Times New Roman" w:hAnsi="Verdana" w:cs="Times New Roman"/>
          <w:sz w:val="21"/>
          <w:szCs w:val="21"/>
          <w:lang w:eastAsia="en-IE"/>
        </w:rPr>
      </w:pPr>
      <w:r w:rsidRPr="000C5909">
        <w:rPr>
          <w:rFonts w:ascii="Verdana" w:eastAsia="Times New Roman" w:hAnsi="Verdana" w:cs="Times New Roman"/>
          <w:sz w:val="21"/>
          <w:szCs w:val="21"/>
          <w:lang w:eastAsia="en-IE"/>
        </w:rPr>
        <w:t> </w:t>
      </w:r>
    </w:p>
    <w:p w:rsidR="00295211" w:rsidRDefault="00295211"/>
    <w:sectPr w:rsidR="00295211" w:rsidSect="002952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909"/>
    <w:rsid w:val="000C5909"/>
    <w:rsid w:val="000D3FF8"/>
    <w:rsid w:val="00136F3A"/>
    <w:rsid w:val="0017794D"/>
    <w:rsid w:val="00295211"/>
    <w:rsid w:val="002F486C"/>
    <w:rsid w:val="00421094"/>
    <w:rsid w:val="00492065"/>
    <w:rsid w:val="00517C27"/>
    <w:rsid w:val="00564DE9"/>
    <w:rsid w:val="005747BA"/>
    <w:rsid w:val="0058669D"/>
    <w:rsid w:val="005C700D"/>
    <w:rsid w:val="005D3468"/>
    <w:rsid w:val="006275D9"/>
    <w:rsid w:val="006D72AE"/>
    <w:rsid w:val="006F7CED"/>
    <w:rsid w:val="007075D2"/>
    <w:rsid w:val="00743867"/>
    <w:rsid w:val="007A1757"/>
    <w:rsid w:val="007A6466"/>
    <w:rsid w:val="00803107"/>
    <w:rsid w:val="00823858"/>
    <w:rsid w:val="0088025B"/>
    <w:rsid w:val="008C477B"/>
    <w:rsid w:val="008C7BB6"/>
    <w:rsid w:val="00A476BE"/>
    <w:rsid w:val="00B31697"/>
    <w:rsid w:val="00CE609C"/>
    <w:rsid w:val="00D8682E"/>
    <w:rsid w:val="00D922E5"/>
    <w:rsid w:val="00DF41FB"/>
    <w:rsid w:val="00DF65F8"/>
    <w:rsid w:val="00E050B3"/>
    <w:rsid w:val="00EA3DD0"/>
    <w:rsid w:val="00FB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4577B"/>
  <w15:chartTrackingRefBased/>
  <w15:docId w15:val="{29173EF3-0BDE-4732-BFB0-00AEF5BF9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2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590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Strong">
    <w:name w:val="Strong"/>
    <w:basedOn w:val="DefaultParagraphFont"/>
    <w:uiPriority w:val="22"/>
    <w:qFormat/>
    <w:rsid w:val="000C59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5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0" ma:contentTypeDescription="Create a new document." ma:contentTypeScope="" ma:versionID="443ecbfc5a64e505b683a66b951ce14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b44e53ebdeb00906492117c3a15bcd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9598A5-C067-4AA7-B525-5180194555D6}"/>
</file>

<file path=customXml/itemProps2.xml><?xml version="1.0" encoding="utf-8"?>
<ds:datastoreItem xmlns:ds="http://schemas.openxmlformats.org/officeDocument/2006/customXml" ds:itemID="{04F579B1-D3EF-4E5A-BAA3-C0D8C4FE55C7}"/>
</file>

<file path=customXml/itemProps3.xml><?xml version="1.0" encoding="utf-8"?>
<ds:datastoreItem xmlns:ds="http://schemas.openxmlformats.org/officeDocument/2006/customXml" ds:itemID="{22DCED90-04FA-4284-9B06-32B48562D3EF}"/>
</file>

<file path=docProps/app.xml><?xml version="1.0" encoding="utf-8"?>
<Properties xmlns="http://schemas.openxmlformats.org/officeDocument/2006/extended-properties" xmlns:vt="http://schemas.openxmlformats.org/officeDocument/2006/docPropsVTypes">
  <Template>DB7C8AD0.dotm</Template>
  <TotalTime>1</TotalTime>
  <Pages>3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 &amp; Equality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mahonylv</dc:creator>
  <cp:keywords/>
  <dc:description/>
  <cp:lastModifiedBy>mahonylv</cp:lastModifiedBy>
  <cp:revision>2</cp:revision>
  <dcterms:created xsi:type="dcterms:W3CDTF">2018-07-13T13:38:00Z</dcterms:created>
  <dcterms:modified xsi:type="dcterms:W3CDTF">2018-07-17T08:46:00Z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